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70CA21" w14:textId="77777777" w:rsidR="00135D0F" w:rsidRPr="00135D0F" w:rsidRDefault="00135D0F" w:rsidP="00135D0F">
      <w:pPr>
        <w:spacing w:line="240" w:lineRule="auto"/>
        <w:ind w:left="720" w:hanging="360"/>
        <w:rPr>
          <w:b/>
          <w:bCs/>
          <w:u w:val="single"/>
        </w:rPr>
      </w:pPr>
      <w:r w:rsidRPr="00135D0F">
        <w:rPr>
          <w:b/>
          <w:bCs/>
          <w:u w:val="single"/>
        </w:rPr>
        <w:t>Zoom Virtual Background Upload Instructions</w:t>
      </w:r>
    </w:p>
    <w:p w14:paraId="57072DD4" w14:textId="77777777" w:rsidR="0070711F" w:rsidRDefault="0070711F" w:rsidP="0070711F">
      <w:pPr>
        <w:pStyle w:val="ListParagraph"/>
        <w:numPr>
          <w:ilvl w:val="0"/>
          <w:numId w:val="2"/>
        </w:numPr>
        <w:spacing w:line="240" w:lineRule="auto"/>
      </w:pPr>
      <w:r>
        <w:t>Click on the Zoom icon in your computer tool bar.</w:t>
      </w:r>
    </w:p>
    <w:p w14:paraId="4975EFB0" w14:textId="77777777" w:rsidR="0070711F" w:rsidRDefault="00941A0D" w:rsidP="0070711F">
      <w:pPr>
        <w:pStyle w:val="ListParagraph"/>
        <w:numPr>
          <w:ilvl w:val="0"/>
          <w:numId w:val="2"/>
        </w:numPr>
        <w:spacing w:line="240" w:lineRule="auto"/>
      </w:pPr>
      <w:r>
        <w:t>The following page should appear</w:t>
      </w:r>
    </w:p>
    <w:p w14:paraId="4C790C54" w14:textId="77777777" w:rsidR="0070711F" w:rsidRDefault="0070711F" w:rsidP="00135D0F"/>
    <w:p w14:paraId="5ADAC0BD" w14:textId="77777777" w:rsidR="0070711F" w:rsidRDefault="0070711F" w:rsidP="00135D0F">
      <w:pPr>
        <w:pStyle w:val="ListParagraph"/>
      </w:pPr>
      <w:r>
        <w:rPr>
          <w:noProof/>
        </w:rPr>
        <w:drawing>
          <wp:inline distT="0" distB="0" distL="0" distR="0" wp14:anchorId="16777FCF" wp14:editId="016EE652">
            <wp:extent cx="4591868" cy="2983733"/>
            <wp:effectExtent l="0" t="0" r="5715" b="127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21 at 4.27.48 PM.png"/>
                    <pic:cNvPicPr/>
                  </pic:nvPicPr>
                  <pic:blipFill>
                    <a:blip r:embed="rId8">
                      <a:extLst>
                        <a:ext uri="{28A0092B-C50C-407E-A947-70E740481C1C}">
                          <a14:useLocalDpi xmlns:a14="http://schemas.microsoft.com/office/drawing/2010/main" val="0"/>
                        </a:ext>
                      </a:extLst>
                    </a:blip>
                    <a:stretch>
                      <a:fillRect/>
                    </a:stretch>
                  </pic:blipFill>
                  <pic:spPr>
                    <a:xfrm>
                      <a:off x="0" y="0"/>
                      <a:ext cx="4614291" cy="2998303"/>
                    </a:xfrm>
                    <a:prstGeom prst="rect">
                      <a:avLst/>
                    </a:prstGeom>
                  </pic:spPr>
                </pic:pic>
              </a:graphicData>
            </a:graphic>
          </wp:inline>
        </w:drawing>
      </w:r>
    </w:p>
    <w:p w14:paraId="152104C7" w14:textId="77777777" w:rsidR="0070711F" w:rsidRDefault="0070711F" w:rsidP="0070711F">
      <w:pPr>
        <w:pStyle w:val="ListParagraph"/>
        <w:numPr>
          <w:ilvl w:val="0"/>
          <w:numId w:val="2"/>
        </w:numPr>
        <w:spacing w:line="240" w:lineRule="auto"/>
      </w:pPr>
      <w:r>
        <w:t>Click on your initials on top right-hand side of the page (In this</w:t>
      </w:r>
      <w:r w:rsidR="00135D0F">
        <w:t xml:space="preserve"> example</w:t>
      </w:r>
      <w:r>
        <w:t xml:space="preserve">, the </w:t>
      </w:r>
      <w:r w:rsidR="00941A0D">
        <w:t>“</w:t>
      </w:r>
      <w:r>
        <w:t>Ad</w:t>
      </w:r>
      <w:r w:rsidR="00941A0D">
        <w:t>”</w:t>
      </w:r>
      <w:r>
        <w:t xml:space="preserve"> in the corner of the image above).</w:t>
      </w:r>
    </w:p>
    <w:p w14:paraId="2EC11246" w14:textId="77777777" w:rsidR="0070711F" w:rsidRDefault="0070711F" w:rsidP="0070711F">
      <w:pPr>
        <w:pStyle w:val="ListParagraph"/>
        <w:numPr>
          <w:ilvl w:val="0"/>
          <w:numId w:val="2"/>
        </w:numPr>
        <w:spacing w:line="240" w:lineRule="auto"/>
      </w:pPr>
      <w:r>
        <w:t>Click on Settings in the drop-down menu that appears.</w:t>
      </w:r>
    </w:p>
    <w:p w14:paraId="3FE6C1F3" w14:textId="77777777" w:rsidR="0070711F" w:rsidRDefault="00941A0D" w:rsidP="0070711F">
      <w:pPr>
        <w:pStyle w:val="ListParagraph"/>
        <w:numPr>
          <w:ilvl w:val="0"/>
          <w:numId w:val="2"/>
        </w:numPr>
        <w:spacing w:line="240" w:lineRule="auto"/>
      </w:pPr>
      <w:r>
        <w:t xml:space="preserve">The following </w:t>
      </w:r>
      <w:r w:rsidR="0070711F">
        <w:t>page should appear</w:t>
      </w:r>
    </w:p>
    <w:p w14:paraId="12AB5BCD" w14:textId="77777777" w:rsidR="0070711F" w:rsidRDefault="0070711F" w:rsidP="0070711F">
      <w:pPr>
        <w:pStyle w:val="ListParagraph"/>
      </w:pPr>
      <w:r>
        <w:rPr>
          <w:noProof/>
        </w:rPr>
        <w:drawing>
          <wp:inline distT="0" distB="0" distL="0" distR="0" wp14:anchorId="16867B28" wp14:editId="402F7D2E">
            <wp:extent cx="3988562" cy="3269257"/>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4-21 at 4.30.19 PM.png"/>
                    <pic:cNvPicPr/>
                  </pic:nvPicPr>
                  <pic:blipFill>
                    <a:blip r:embed="rId9">
                      <a:extLst>
                        <a:ext uri="{28A0092B-C50C-407E-A947-70E740481C1C}">
                          <a14:useLocalDpi xmlns:a14="http://schemas.microsoft.com/office/drawing/2010/main" val="0"/>
                        </a:ext>
                      </a:extLst>
                    </a:blip>
                    <a:stretch>
                      <a:fillRect/>
                    </a:stretch>
                  </pic:blipFill>
                  <pic:spPr>
                    <a:xfrm>
                      <a:off x="0" y="0"/>
                      <a:ext cx="3997536" cy="3276613"/>
                    </a:xfrm>
                    <a:prstGeom prst="rect">
                      <a:avLst/>
                    </a:prstGeom>
                  </pic:spPr>
                </pic:pic>
              </a:graphicData>
            </a:graphic>
          </wp:inline>
        </w:drawing>
      </w:r>
    </w:p>
    <w:p w14:paraId="52ED76C0" w14:textId="77777777" w:rsidR="0070711F" w:rsidRDefault="0070711F" w:rsidP="0070711F">
      <w:pPr>
        <w:pStyle w:val="ListParagraph"/>
      </w:pPr>
    </w:p>
    <w:p w14:paraId="7AF19530" w14:textId="77777777" w:rsidR="0070711F" w:rsidRDefault="0070711F" w:rsidP="0070711F">
      <w:pPr>
        <w:pStyle w:val="ListParagraph"/>
        <w:numPr>
          <w:ilvl w:val="0"/>
          <w:numId w:val="2"/>
        </w:numPr>
        <w:spacing w:line="240" w:lineRule="auto"/>
      </w:pPr>
      <w:r>
        <w:t>Click on Virtual Background, on the panel on the left-hand side.</w:t>
      </w:r>
    </w:p>
    <w:p w14:paraId="20F552CB" w14:textId="77777777" w:rsidR="0070711F" w:rsidRDefault="0070711F" w:rsidP="0070711F">
      <w:pPr>
        <w:pStyle w:val="ListParagraph"/>
        <w:numPr>
          <w:ilvl w:val="0"/>
          <w:numId w:val="2"/>
        </w:numPr>
        <w:spacing w:line="240" w:lineRule="auto"/>
      </w:pPr>
      <w:r>
        <w:t>Once you see the option to adjust your background, click on the plus sign</w:t>
      </w:r>
      <w:r w:rsidR="00135D0F">
        <w:t xml:space="preserve"> </w:t>
      </w:r>
      <w:r>
        <w:t>situated slightly above the offered background options. Here you can upload the branded background you’ve downloaded from the Brand Center.</w:t>
      </w:r>
    </w:p>
    <w:p w14:paraId="7E75EF10" w14:textId="33E54858" w:rsidR="0070711F" w:rsidRPr="00135D0F" w:rsidRDefault="0070711F" w:rsidP="0070711F">
      <w:pPr>
        <w:pStyle w:val="ListParagraph"/>
        <w:numPr>
          <w:ilvl w:val="0"/>
          <w:numId w:val="2"/>
        </w:numPr>
        <w:spacing w:line="240" w:lineRule="auto"/>
        <w:rPr>
          <w:b/>
          <w:bCs/>
        </w:rPr>
      </w:pPr>
      <w:r w:rsidRPr="00135D0F">
        <w:rPr>
          <w:b/>
          <w:bCs/>
        </w:rPr>
        <w:t xml:space="preserve">Make sure to un-check the </w:t>
      </w:r>
      <w:r w:rsidR="003D055F">
        <w:rPr>
          <w:b/>
          <w:bCs/>
        </w:rPr>
        <w:t xml:space="preserve">I have a green screen and Mirror my video buttons </w:t>
      </w:r>
      <w:r w:rsidRPr="00135D0F">
        <w:rPr>
          <w:b/>
          <w:bCs/>
        </w:rPr>
        <w:t>at the bottom of the page</w:t>
      </w:r>
      <w:r w:rsidR="003D055F">
        <w:rPr>
          <w:b/>
          <w:bCs/>
        </w:rPr>
        <w:t>.</w:t>
      </w:r>
    </w:p>
    <w:p w14:paraId="0D61374B" w14:textId="77777777" w:rsidR="00394A87" w:rsidRDefault="00394A87" w:rsidP="00060132"/>
    <w:p w14:paraId="65930319" w14:textId="6AFDCCB3" w:rsidR="00D556F7" w:rsidRDefault="00D556F7" w:rsidP="00060132"/>
    <w:p w14:paraId="2CFEFC43" w14:textId="116F9416" w:rsidR="003D055F" w:rsidRDefault="003D055F" w:rsidP="00060132">
      <w:pPr>
        <w:rPr>
          <w:b/>
          <w:bCs/>
          <w:u w:val="single"/>
        </w:rPr>
      </w:pPr>
      <w:r w:rsidRPr="003D055F">
        <w:rPr>
          <w:b/>
          <w:bCs/>
          <w:u w:val="single"/>
        </w:rPr>
        <w:t>System Requirements</w:t>
      </w:r>
    </w:p>
    <w:p w14:paraId="5F5E16F7" w14:textId="77777777" w:rsidR="003D055F" w:rsidRPr="003D055F" w:rsidRDefault="003D055F" w:rsidP="003D055F">
      <w:pPr>
        <w:rPr>
          <w:rFonts w:cs="Arial"/>
        </w:rPr>
      </w:pPr>
      <w:r w:rsidRPr="003D055F">
        <w:rPr>
          <w:rFonts w:cs="Arial"/>
        </w:rPr>
        <w:t>PC Requirements</w:t>
      </w:r>
    </w:p>
    <w:p w14:paraId="37A3DEA4" w14:textId="77777777" w:rsidR="003D055F" w:rsidRPr="003D055F" w:rsidRDefault="003D055F" w:rsidP="003D055F">
      <w:pPr>
        <w:numPr>
          <w:ilvl w:val="0"/>
          <w:numId w:val="3"/>
        </w:numPr>
        <w:rPr>
          <w:rFonts w:cs="Arial"/>
        </w:rPr>
      </w:pPr>
      <w:r w:rsidRPr="003D055F">
        <w:rPr>
          <w:rFonts w:cs="Arial"/>
        </w:rPr>
        <w:t>Image only without a physical green screen</w:t>
      </w:r>
    </w:p>
    <w:p w14:paraId="24A11C69" w14:textId="77777777" w:rsidR="003D055F" w:rsidRPr="003D055F" w:rsidRDefault="003D055F" w:rsidP="003D055F">
      <w:pPr>
        <w:numPr>
          <w:ilvl w:val="1"/>
          <w:numId w:val="3"/>
        </w:numPr>
        <w:rPr>
          <w:rFonts w:cs="Arial"/>
        </w:rPr>
      </w:pPr>
      <w:r w:rsidRPr="003D055F">
        <w:rPr>
          <w:rFonts w:cs="Arial"/>
        </w:rPr>
        <w:t>Option 1 </w:t>
      </w:r>
    </w:p>
    <w:p w14:paraId="53CBB206" w14:textId="77777777" w:rsidR="003D055F" w:rsidRPr="003D055F" w:rsidRDefault="003D055F" w:rsidP="003D055F">
      <w:pPr>
        <w:numPr>
          <w:ilvl w:val="2"/>
          <w:numId w:val="3"/>
        </w:numPr>
        <w:rPr>
          <w:rFonts w:cs="Arial"/>
        </w:rPr>
      </w:pPr>
      <w:r w:rsidRPr="003D055F">
        <w:rPr>
          <w:rFonts w:cs="Arial"/>
        </w:rPr>
        <w:t>Zoom Desktop Client for PC, version 4.4.53582.0519 or higher</w:t>
      </w:r>
    </w:p>
    <w:p w14:paraId="48796DC4" w14:textId="77777777" w:rsidR="003D055F" w:rsidRPr="003D055F" w:rsidRDefault="003D055F" w:rsidP="003D055F">
      <w:pPr>
        <w:numPr>
          <w:ilvl w:val="2"/>
          <w:numId w:val="3"/>
        </w:numPr>
        <w:rPr>
          <w:rFonts w:cs="Arial"/>
        </w:rPr>
      </w:pPr>
      <w:r w:rsidRPr="003D055F">
        <w:rPr>
          <w:rFonts w:cs="Arial"/>
        </w:rPr>
        <w:t>Windows 7, 8, or 10 64-bit</w:t>
      </w:r>
    </w:p>
    <w:p w14:paraId="7574CD05" w14:textId="77777777" w:rsidR="003D055F" w:rsidRPr="003D055F" w:rsidRDefault="003D055F" w:rsidP="003D055F">
      <w:pPr>
        <w:numPr>
          <w:ilvl w:val="2"/>
          <w:numId w:val="3"/>
        </w:numPr>
        <w:rPr>
          <w:rFonts w:cs="Arial"/>
        </w:rPr>
      </w:pPr>
      <w:r w:rsidRPr="003D055F">
        <w:rPr>
          <w:rFonts w:cs="Arial"/>
        </w:rPr>
        <w:t>4th generation i7 quad-core or higher processor</w:t>
      </w:r>
    </w:p>
    <w:p w14:paraId="1CEA2A56" w14:textId="77777777" w:rsidR="003D055F" w:rsidRPr="003D055F" w:rsidRDefault="003D055F" w:rsidP="003D055F">
      <w:pPr>
        <w:numPr>
          <w:ilvl w:val="1"/>
          <w:numId w:val="3"/>
        </w:numPr>
        <w:rPr>
          <w:rFonts w:cs="Arial"/>
        </w:rPr>
      </w:pPr>
      <w:r w:rsidRPr="003D055F">
        <w:rPr>
          <w:rFonts w:cs="Arial"/>
        </w:rPr>
        <w:t>Option 2</w:t>
      </w:r>
    </w:p>
    <w:p w14:paraId="5E66DFE9" w14:textId="77777777" w:rsidR="003D055F" w:rsidRPr="003D055F" w:rsidRDefault="003D055F" w:rsidP="003D055F">
      <w:pPr>
        <w:numPr>
          <w:ilvl w:val="2"/>
          <w:numId w:val="3"/>
        </w:numPr>
        <w:rPr>
          <w:rFonts w:cs="Arial"/>
        </w:rPr>
      </w:pPr>
      <w:r w:rsidRPr="003D055F">
        <w:rPr>
          <w:rFonts w:cs="Arial"/>
        </w:rPr>
        <w:t>Zoom Desktop Client for PC, version 4.5.4 (5422.0930) or higher</w:t>
      </w:r>
    </w:p>
    <w:p w14:paraId="2BA8D01A" w14:textId="77777777" w:rsidR="003D055F" w:rsidRPr="003D055F" w:rsidRDefault="003D055F" w:rsidP="003D055F">
      <w:pPr>
        <w:numPr>
          <w:ilvl w:val="2"/>
          <w:numId w:val="3"/>
        </w:numPr>
        <w:rPr>
          <w:rFonts w:cs="Arial"/>
        </w:rPr>
      </w:pPr>
      <w:r w:rsidRPr="003D055F">
        <w:rPr>
          <w:rFonts w:cs="Arial"/>
        </w:rPr>
        <w:t>Windows 10 64-bit</w:t>
      </w:r>
    </w:p>
    <w:p w14:paraId="064442DA" w14:textId="77777777" w:rsidR="003D055F" w:rsidRPr="003D055F" w:rsidRDefault="003D055F" w:rsidP="003D055F">
      <w:pPr>
        <w:numPr>
          <w:ilvl w:val="2"/>
          <w:numId w:val="3"/>
        </w:numPr>
        <w:rPr>
          <w:rFonts w:cs="Arial"/>
        </w:rPr>
      </w:pPr>
      <w:r w:rsidRPr="003D055F">
        <w:rPr>
          <w:rFonts w:cs="Arial"/>
        </w:rPr>
        <w:t>6th generation Intel i5 Dual core or higher processor</w:t>
      </w:r>
    </w:p>
    <w:p w14:paraId="03C54AAA" w14:textId="77777777" w:rsidR="003D055F" w:rsidRPr="003D055F" w:rsidRDefault="003D055F" w:rsidP="003D055F">
      <w:pPr>
        <w:numPr>
          <w:ilvl w:val="2"/>
          <w:numId w:val="3"/>
        </w:numPr>
        <w:rPr>
          <w:rFonts w:cs="Arial"/>
        </w:rPr>
      </w:pPr>
      <w:r w:rsidRPr="003D055F">
        <w:rPr>
          <w:rFonts w:cs="Arial"/>
        </w:rPr>
        <w:t>If CPU is not i7 quadcore or higher, integrated GPU enabled and integrated GPU's graphics driver version 23.20.</w:t>
      </w:r>
      <w:proofErr w:type="gramStart"/>
      <w:r w:rsidRPr="003D055F">
        <w:rPr>
          <w:rFonts w:cs="Arial"/>
        </w:rPr>
        <w:t>xx.xxxx</w:t>
      </w:r>
      <w:proofErr w:type="gramEnd"/>
      <w:r w:rsidRPr="003D055F">
        <w:rPr>
          <w:rFonts w:cs="Arial"/>
        </w:rPr>
        <w:t xml:space="preserve"> or higher</w:t>
      </w:r>
    </w:p>
    <w:p w14:paraId="42CE0857" w14:textId="77777777" w:rsidR="003D055F" w:rsidRPr="003D055F" w:rsidRDefault="003D055F" w:rsidP="003D055F">
      <w:pPr>
        <w:rPr>
          <w:rFonts w:cs="Arial"/>
        </w:rPr>
      </w:pPr>
      <w:r w:rsidRPr="003D055F">
        <w:rPr>
          <w:rFonts w:cs="Arial"/>
        </w:rPr>
        <w:t>Note: Due to issues with compatibility with Intel CPUs using the HD 620 graphics processor, devices using those processors, must use a physical green screen.</w:t>
      </w:r>
    </w:p>
    <w:p w14:paraId="7522CE5D" w14:textId="77777777" w:rsidR="003D055F" w:rsidRPr="003D055F" w:rsidRDefault="003D055F" w:rsidP="003D055F">
      <w:pPr>
        <w:numPr>
          <w:ilvl w:val="0"/>
          <w:numId w:val="4"/>
        </w:numPr>
        <w:rPr>
          <w:rFonts w:cs="Arial"/>
        </w:rPr>
      </w:pPr>
      <w:r w:rsidRPr="003D055F">
        <w:rPr>
          <w:rFonts w:cs="Arial"/>
        </w:rPr>
        <w:t>Image only with a physical green screen</w:t>
      </w:r>
    </w:p>
    <w:p w14:paraId="5353C10B" w14:textId="77777777" w:rsidR="003D055F" w:rsidRPr="003D055F" w:rsidRDefault="003D055F" w:rsidP="003D055F">
      <w:pPr>
        <w:numPr>
          <w:ilvl w:val="1"/>
          <w:numId w:val="4"/>
        </w:numPr>
        <w:rPr>
          <w:rFonts w:cs="Arial"/>
        </w:rPr>
      </w:pPr>
      <w:r w:rsidRPr="003D055F">
        <w:rPr>
          <w:rFonts w:cs="Arial"/>
        </w:rPr>
        <w:t>Zoom Desktop Client for PC, version 3.5.53922.0613 or higher</w:t>
      </w:r>
    </w:p>
    <w:p w14:paraId="4F219531" w14:textId="77777777" w:rsidR="003D055F" w:rsidRPr="003D055F" w:rsidRDefault="003D055F" w:rsidP="003D055F">
      <w:pPr>
        <w:numPr>
          <w:ilvl w:val="1"/>
          <w:numId w:val="4"/>
        </w:numPr>
        <w:rPr>
          <w:rFonts w:cs="Arial"/>
        </w:rPr>
      </w:pPr>
      <w:r w:rsidRPr="003D055F">
        <w:rPr>
          <w:rFonts w:cs="Arial"/>
        </w:rPr>
        <w:t>Dual Core 2Ghz or Higher (i5/i7 or AMD equivalent) processor</w:t>
      </w:r>
    </w:p>
    <w:p w14:paraId="56655C9B" w14:textId="77777777" w:rsidR="003D055F" w:rsidRPr="003D055F" w:rsidRDefault="003D055F" w:rsidP="003D055F">
      <w:pPr>
        <w:numPr>
          <w:ilvl w:val="0"/>
          <w:numId w:val="5"/>
        </w:numPr>
        <w:rPr>
          <w:rFonts w:cs="Arial"/>
        </w:rPr>
      </w:pPr>
      <w:r w:rsidRPr="003D055F">
        <w:rPr>
          <w:rFonts w:cs="Arial"/>
        </w:rPr>
        <w:t>Video or image without a physical green screen</w:t>
      </w:r>
    </w:p>
    <w:p w14:paraId="099E7E0E" w14:textId="77777777" w:rsidR="003D055F" w:rsidRPr="003D055F" w:rsidRDefault="003D055F" w:rsidP="003D055F">
      <w:pPr>
        <w:numPr>
          <w:ilvl w:val="1"/>
          <w:numId w:val="5"/>
        </w:numPr>
        <w:rPr>
          <w:rFonts w:cs="Arial"/>
        </w:rPr>
      </w:pPr>
      <w:r w:rsidRPr="003D055F">
        <w:rPr>
          <w:rFonts w:cs="Arial"/>
        </w:rPr>
        <w:t>Zoom Desktop Client for PC, version 4.6.4 (17383.0119) or higher</w:t>
      </w:r>
    </w:p>
    <w:p w14:paraId="2056871A" w14:textId="77777777" w:rsidR="003D055F" w:rsidRPr="003D055F" w:rsidRDefault="003D055F" w:rsidP="003D055F">
      <w:pPr>
        <w:numPr>
          <w:ilvl w:val="1"/>
          <w:numId w:val="5"/>
        </w:numPr>
        <w:rPr>
          <w:rFonts w:cs="Arial"/>
        </w:rPr>
      </w:pPr>
      <w:r w:rsidRPr="003D055F">
        <w:rPr>
          <w:rFonts w:cs="Arial"/>
        </w:rPr>
        <w:t>Windows 7, 8, or 10 64-bit</w:t>
      </w:r>
    </w:p>
    <w:p w14:paraId="3289A3C6" w14:textId="77777777" w:rsidR="003D055F" w:rsidRPr="003D055F" w:rsidRDefault="003D055F" w:rsidP="003D055F">
      <w:pPr>
        <w:numPr>
          <w:ilvl w:val="1"/>
          <w:numId w:val="5"/>
        </w:numPr>
        <w:rPr>
          <w:rFonts w:cs="Arial"/>
        </w:rPr>
      </w:pPr>
      <w:r w:rsidRPr="003D055F">
        <w:rPr>
          <w:rFonts w:cs="Arial"/>
        </w:rPr>
        <w:t>Supported processor</w:t>
      </w:r>
    </w:p>
    <w:p w14:paraId="655CA6AA" w14:textId="77777777" w:rsidR="003D055F" w:rsidRPr="003D055F" w:rsidRDefault="003D055F" w:rsidP="003D055F">
      <w:pPr>
        <w:numPr>
          <w:ilvl w:val="2"/>
          <w:numId w:val="5"/>
        </w:numPr>
        <w:rPr>
          <w:rFonts w:cs="Arial"/>
        </w:rPr>
      </w:pPr>
      <w:r w:rsidRPr="003D055F">
        <w:rPr>
          <w:rFonts w:cs="Arial"/>
        </w:rPr>
        <w:t>6th generation i5 quad-core or higher, except u-series</w:t>
      </w:r>
    </w:p>
    <w:p w14:paraId="2E72A964" w14:textId="77777777" w:rsidR="003D055F" w:rsidRPr="003D055F" w:rsidRDefault="003D055F" w:rsidP="003D055F">
      <w:pPr>
        <w:numPr>
          <w:ilvl w:val="2"/>
          <w:numId w:val="5"/>
        </w:numPr>
        <w:rPr>
          <w:rFonts w:cs="Arial"/>
        </w:rPr>
      </w:pPr>
      <w:r w:rsidRPr="003D055F">
        <w:rPr>
          <w:rFonts w:cs="Arial"/>
        </w:rPr>
        <w:t>4th generation i7 quad-core or higher</w:t>
      </w:r>
    </w:p>
    <w:p w14:paraId="7FD92ECD" w14:textId="77777777" w:rsidR="003D055F" w:rsidRPr="003D055F" w:rsidRDefault="003D055F" w:rsidP="003D055F">
      <w:pPr>
        <w:numPr>
          <w:ilvl w:val="2"/>
          <w:numId w:val="5"/>
        </w:numPr>
        <w:rPr>
          <w:rFonts w:cs="Arial"/>
        </w:rPr>
      </w:pPr>
      <w:r w:rsidRPr="003D055F">
        <w:rPr>
          <w:rFonts w:cs="Arial"/>
        </w:rPr>
        <w:t>Any processor with a logical core of 8 or higher and frequency of 3.0GHz or higher</w:t>
      </w:r>
    </w:p>
    <w:p w14:paraId="49E567A2" w14:textId="77777777" w:rsidR="003D055F" w:rsidRPr="003D055F" w:rsidRDefault="003D055F" w:rsidP="003D055F">
      <w:pPr>
        <w:numPr>
          <w:ilvl w:val="0"/>
          <w:numId w:val="6"/>
        </w:numPr>
        <w:rPr>
          <w:rFonts w:cs="Arial"/>
        </w:rPr>
      </w:pPr>
      <w:r w:rsidRPr="003D055F">
        <w:rPr>
          <w:rFonts w:cs="Arial"/>
        </w:rPr>
        <w:t>Video or image with a physical green screen</w:t>
      </w:r>
    </w:p>
    <w:p w14:paraId="00C580C1" w14:textId="77777777" w:rsidR="003D055F" w:rsidRPr="003D055F" w:rsidRDefault="003D055F" w:rsidP="003D055F">
      <w:pPr>
        <w:numPr>
          <w:ilvl w:val="1"/>
          <w:numId w:val="6"/>
        </w:numPr>
        <w:rPr>
          <w:rFonts w:cs="Arial"/>
        </w:rPr>
      </w:pPr>
      <w:r w:rsidRPr="003D055F">
        <w:rPr>
          <w:rFonts w:cs="Arial"/>
        </w:rPr>
        <w:t>Zoom Desktop Client for PC, version 4.6.4 (17383.0119) or higher</w:t>
      </w:r>
    </w:p>
    <w:p w14:paraId="33E929DB" w14:textId="77777777" w:rsidR="003D055F" w:rsidRPr="003D055F" w:rsidRDefault="003D055F" w:rsidP="003D055F">
      <w:pPr>
        <w:numPr>
          <w:ilvl w:val="1"/>
          <w:numId w:val="6"/>
        </w:numPr>
        <w:rPr>
          <w:rFonts w:cs="Arial"/>
        </w:rPr>
      </w:pPr>
      <w:r w:rsidRPr="003D055F">
        <w:rPr>
          <w:rFonts w:cs="Arial"/>
        </w:rPr>
        <w:t>Windows 7, 8, or 10 64-bit</w:t>
      </w:r>
    </w:p>
    <w:p w14:paraId="12F783D0" w14:textId="77777777" w:rsidR="003D055F" w:rsidRPr="003D055F" w:rsidRDefault="003D055F" w:rsidP="003D055F">
      <w:pPr>
        <w:numPr>
          <w:ilvl w:val="1"/>
          <w:numId w:val="6"/>
        </w:numPr>
        <w:rPr>
          <w:rFonts w:cs="Arial"/>
        </w:rPr>
      </w:pPr>
      <w:r w:rsidRPr="003D055F">
        <w:rPr>
          <w:rFonts w:cs="Arial"/>
        </w:rPr>
        <w:t>Supported processor</w:t>
      </w:r>
    </w:p>
    <w:p w14:paraId="3C888BF5" w14:textId="77777777" w:rsidR="003D055F" w:rsidRPr="003D055F" w:rsidRDefault="003D055F" w:rsidP="003D055F">
      <w:pPr>
        <w:numPr>
          <w:ilvl w:val="2"/>
          <w:numId w:val="6"/>
        </w:numPr>
        <w:rPr>
          <w:rFonts w:cs="Arial"/>
        </w:rPr>
      </w:pPr>
      <w:r w:rsidRPr="003D055F">
        <w:rPr>
          <w:rFonts w:cs="Arial"/>
        </w:rPr>
        <w:t>6th generation i5 dual-core or higher processor, except atom and y-series</w:t>
      </w:r>
    </w:p>
    <w:p w14:paraId="5D6DF97A" w14:textId="77777777" w:rsidR="003D055F" w:rsidRPr="003D055F" w:rsidRDefault="003D055F" w:rsidP="003D055F">
      <w:pPr>
        <w:numPr>
          <w:ilvl w:val="2"/>
          <w:numId w:val="6"/>
        </w:numPr>
        <w:rPr>
          <w:rFonts w:cs="Arial"/>
        </w:rPr>
      </w:pPr>
      <w:r w:rsidRPr="003D055F">
        <w:rPr>
          <w:rFonts w:cs="Arial"/>
        </w:rPr>
        <w:t>i5 quad-core or higher processor</w:t>
      </w:r>
    </w:p>
    <w:p w14:paraId="5F0899C8" w14:textId="77777777" w:rsidR="003D055F" w:rsidRPr="003D055F" w:rsidRDefault="003D055F" w:rsidP="003D055F">
      <w:pPr>
        <w:numPr>
          <w:ilvl w:val="2"/>
          <w:numId w:val="6"/>
        </w:numPr>
        <w:rPr>
          <w:rFonts w:cs="Arial"/>
        </w:rPr>
      </w:pPr>
      <w:r w:rsidRPr="003D055F">
        <w:rPr>
          <w:rFonts w:cs="Arial"/>
        </w:rPr>
        <w:t>Any processor with a logical core of 6 or higher and a frequency of 3.0GHz or higher</w:t>
      </w:r>
    </w:p>
    <w:p w14:paraId="68006D0A" w14:textId="77777777" w:rsidR="003D055F" w:rsidRPr="003D055F" w:rsidRDefault="003D055F" w:rsidP="003D055F">
      <w:pPr>
        <w:rPr>
          <w:rFonts w:cs="Arial"/>
        </w:rPr>
      </w:pPr>
      <w:r w:rsidRPr="003D055F">
        <w:rPr>
          <w:rFonts w:cs="Arial"/>
        </w:rPr>
        <w:t>Mac Requirements</w:t>
      </w:r>
    </w:p>
    <w:p w14:paraId="7363FB3C" w14:textId="77777777" w:rsidR="003D055F" w:rsidRPr="003D055F" w:rsidRDefault="003D055F" w:rsidP="003D055F">
      <w:pPr>
        <w:numPr>
          <w:ilvl w:val="0"/>
          <w:numId w:val="7"/>
        </w:numPr>
        <w:rPr>
          <w:rFonts w:cs="Arial"/>
        </w:rPr>
      </w:pPr>
      <w:r w:rsidRPr="003D055F">
        <w:rPr>
          <w:rFonts w:cs="Arial"/>
        </w:rPr>
        <w:t>Image only without a physical green screen</w:t>
      </w:r>
    </w:p>
    <w:p w14:paraId="5DAA2E7F" w14:textId="77777777" w:rsidR="003D055F" w:rsidRPr="003D055F" w:rsidRDefault="003D055F" w:rsidP="003D055F">
      <w:pPr>
        <w:numPr>
          <w:ilvl w:val="1"/>
          <w:numId w:val="7"/>
        </w:numPr>
        <w:rPr>
          <w:rFonts w:cs="Arial"/>
        </w:rPr>
      </w:pPr>
      <w:r w:rsidRPr="003D055F">
        <w:rPr>
          <w:rFonts w:cs="Arial"/>
        </w:rPr>
        <w:t xml:space="preserve">Zoom Desktop Client for </w:t>
      </w:r>
      <w:proofErr w:type="gramStart"/>
      <w:r w:rsidRPr="003D055F">
        <w:rPr>
          <w:rFonts w:cs="Arial"/>
        </w:rPr>
        <w:t>Mac,  4.6.0</w:t>
      </w:r>
      <w:proofErr w:type="gramEnd"/>
      <w:r w:rsidRPr="003D055F">
        <w:rPr>
          <w:rFonts w:cs="Arial"/>
        </w:rPr>
        <w:t xml:space="preserve"> (13614.1202) or higher</w:t>
      </w:r>
    </w:p>
    <w:p w14:paraId="64C6A829" w14:textId="77777777" w:rsidR="003D055F" w:rsidRPr="003D055F" w:rsidRDefault="003D055F" w:rsidP="003D055F">
      <w:pPr>
        <w:numPr>
          <w:ilvl w:val="1"/>
          <w:numId w:val="7"/>
        </w:numPr>
        <w:rPr>
          <w:rFonts w:cs="Arial"/>
        </w:rPr>
      </w:pPr>
      <w:r w:rsidRPr="003D055F">
        <w:rPr>
          <w:rFonts w:cs="Arial"/>
        </w:rPr>
        <w:t>4th generation i7 quad-core or higher processor</w:t>
      </w:r>
    </w:p>
    <w:p w14:paraId="342E078F" w14:textId="77777777" w:rsidR="003D055F" w:rsidRPr="003D055F" w:rsidRDefault="003D055F" w:rsidP="003D055F">
      <w:pPr>
        <w:numPr>
          <w:ilvl w:val="1"/>
          <w:numId w:val="7"/>
        </w:numPr>
        <w:rPr>
          <w:rFonts w:cs="Arial"/>
        </w:rPr>
      </w:pPr>
      <w:r w:rsidRPr="003D055F">
        <w:rPr>
          <w:rFonts w:cs="Arial"/>
        </w:rPr>
        <w:t>6th generation i5 dual-core or higher processor</w:t>
      </w:r>
      <w:r w:rsidRPr="003D055F">
        <w:rPr>
          <w:rFonts w:cs="Arial"/>
        </w:rPr>
        <w:br/>
        <w:t>Note: 6th generation i5 dual-core processor, requires MacOS 10.14 or higher</w:t>
      </w:r>
    </w:p>
    <w:p w14:paraId="64E4CA8B" w14:textId="77777777" w:rsidR="003D055F" w:rsidRPr="003D055F" w:rsidRDefault="003D055F" w:rsidP="003D055F">
      <w:pPr>
        <w:numPr>
          <w:ilvl w:val="0"/>
          <w:numId w:val="8"/>
        </w:numPr>
        <w:rPr>
          <w:rFonts w:cs="Arial"/>
        </w:rPr>
      </w:pPr>
      <w:r w:rsidRPr="003D055F">
        <w:rPr>
          <w:rFonts w:cs="Arial"/>
        </w:rPr>
        <w:t>Image only with a physical green screen</w:t>
      </w:r>
    </w:p>
    <w:p w14:paraId="383B2F48" w14:textId="77777777" w:rsidR="003D055F" w:rsidRPr="003D055F" w:rsidRDefault="003D055F" w:rsidP="003D055F">
      <w:pPr>
        <w:numPr>
          <w:ilvl w:val="1"/>
          <w:numId w:val="8"/>
        </w:numPr>
        <w:rPr>
          <w:rFonts w:cs="Arial"/>
        </w:rPr>
      </w:pPr>
      <w:r w:rsidRPr="003D055F">
        <w:rPr>
          <w:rFonts w:cs="Arial"/>
        </w:rPr>
        <w:t>Zoom Desktop Client for Mac, version 3.5.53922.0613 or higher</w:t>
      </w:r>
    </w:p>
    <w:p w14:paraId="5191AF80" w14:textId="77777777" w:rsidR="003D055F" w:rsidRPr="003D055F" w:rsidRDefault="003D055F" w:rsidP="003D055F">
      <w:pPr>
        <w:numPr>
          <w:ilvl w:val="1"/>
          <w:numId w:val="8"/>
        </w:numPr>
        <w:rPr>
          <w:rFonts w:cs="Arial"/>
        </w:rPr>
      </w:pPr>
      <w:r w:rsidRPr="003D055F">
        <w:rPr>
          <w:rFonts w:cs="Arial"/>
        </w:rPr>
        <w:t>Dual Core 2Ghz or Higher (i5/i7 or AMD equivalent) processor</w:t>
      </w:r>
    </w:p>
    <w:p w14:paraId="5D06B33D" w14:textId="77777777" w:rsidR="003D055F" w:rsidRPr="003D055F" w:rsidRDefault="003D055F" w:rsidP="003D055F">
      <w:pPr>
        <w:numPr>
          <w:ilvl w:val="0"/>
          <w:numId w:val="9"/>
        </w:numPr>
        <w:rPr>
          <w:rFonts w:cs="Arial"/>
        </w:rPr>
      </w:pPr>
      <w:r w:rsidRPr="003D055F">
        <w:rPr>
          <w:rFonts w:cs="Arial"/>
        </w:rPr>
        <w:t>Image or video without a physical green screen</w:t>
      </w:r>
    </w:p>
    <w:p w14:paraId="65172105" w14:textId="77777777" w:rsidR="003D055F" w:rsidRPr="003D055F" w:rsidRDefault="003D055F" w:rsidP="003D055F">
      <w:pPr>
        <w:numPr>
          <w:ilvl w:val="1"/>
          <w:numId w:val="9"/>
        </w:numPr>
        <w:rPr>
          <w:rFonts w:cs="Arial"/>
        </w:rPr>
      </w:pPr>
      <w:r w:rsidRPr="003D055F">
        <w:rPr>
          <w:rFonts w:cs="Arial"/>
        </w:rPr>
        <w:lastRenderedPageBreak/>
        <w:t>Zoom Desktop Client for Mac, version 4.6.4 (17383.0119) or higher</w:t>
      </w:r>
    </w:p>
    <w:p w14:paraId="435AB24E" w14:textId="77777777" w:rsidR="003D055F" w:rsidRPr="003D055F" w:rsidRDefault="003D055F" w:rsidP="003D055F">
      <w:pPr>
        <w:numPr>
          <w:ilvl w:val="1"/>
          <w:numId w:val="9"/>
        </w:numPr>
        <w:rPr>
          <w:rFonts w:cs="Arial"/>
        </w:rPr>
      </w:pPr>
      <w:r w:rsidRPr="003D055F">
        <w:rPr>
          <w:rFonts w:cs="Arial"/>
        </w:rPr>
        <w:t>macOS 10.9 or later</w:t>
      </w:r>
    </w:p>
    <w:p w14:paraId="09772CFC" w14:textId="77777777" w:rsidR="003D055F" w:rsidRPr="003D055F" w:rsidRDefault="003D055F" w:rsidP="003D055F">
      <w:pPr>
        <w:numPr>
          <w:ilvl w:val="1"/>
          <w:numId w:val="9"/>
        </w:numPr>
        <w:rPr>
          <w:rFonts w:cs="Arial"/>
        </w:rPr>
      </w:pPr>
      <w:r w:rsidRPr="003D055F">
        <w:rPr>
          <w:rFonts w:cs="Arial"/>
        </w:rPr>
        <w:t>Supported processor</w:t>
      </w:r>
    </w:p>
    <w:p w14:paraId="3C05806F" w14:textId="77777777" w:rsidR="003D055F" w:rsidRPr="003D055F" w:rsidRDefault="003D055F" w:rsidP="003D055F">
      <w:pPr>
        <w:numPr>
          <w:ilvl w:val="2"/>
          <w:numId w:val="9"/>
        </w:numPr>
        <w:rPr>
          <w:rFonts w:cs="Arial"/>
        </w:rPr>
      </w:pPr>
      <w:r w:rsidRPr="003D055F">
        <w:rPr>
          <w:rFonts w:cs="Arial"/>
        </w:rPr>
        <w:t>i5 quad-core or higher</w:t>
      </w:r>
    </w:p>
    <w:p w14:paraId="3A1D07B4" w14:textId="77777777" w:rsidR="003D055F" w:rsidRPr="003D055F" w:rsidRDefault="003D055F" w:rsidP="003D055F">
      <w:pPr>
        <w:numPr>
          <w:ilvl w:val="2"/>
          <w:numId w:val="9"/>
        </w:numPr>
        <w:rPr>
          <w:rFonts w:cs="Arial"/>
        </w:rPr>
      </w:pPr>
      <w:r w:rsidRPr="003D055F">
        <w:rPr>
          <w:rFonts w:cs="Arial"/>
        </w:rPr>
        <w:t>6th generation i7 dual-core or higher, with macOS 10.14 or later</w:t>
      </w:r>
    </w:p>
    <w:p w14:paraId="06BD5504" w14:textId="77777777" w:rsidR="003D055F" w:rsidRPr="003D055F" w:rsidRDefault="003D055F" w:rsidP="003D055F">
      <w:pPr>
        <w:numPr>
          <w:ilvl w:val="2"/>
          <w:numId w:val="9"/>
        </w:numPr>
        <w:rPr>
          <w:rFonts w:cs="Arial"/>
        </w:rPr>
      </w:pPr>
      <w:r w:rsidRPr="003D055F">
        <w:rPr>
          <w:rFonts w:cs="Arial"/>
        </w:rPr>
        <w:t>Any processor with a physical core of 8 or higher</w:t>
      </w:r>
    </w:p>
    <w:p w14:paraId="28733F04" w14:textId="77777777" w:rsidR="003D055F" w:rsidRPr="003D055F" w:rsidRDefault="003D055F" w:rsidP="003D055F">
      <w:pPr>
        <w:numPr>
          <w:ilvl w:val="0"/>
          <w:numId w:val="10"/>
        </w:numPr>
        <w:rPr>
          <w:rFonts w:cs="Arial"/>
        </w:rPr>
      </w:pPr>
      <w:r w:rsidRPr="003D055F">
        <w:rPr>
          <w:rFonts w:cs="Arial"/>
        </w:rPr>
        <w:t>Image or video with a physical green screen</w:t>
      </w:r>
    </w:p>
    <w:p w14:paraId="684537A5" w14:textId="77777777" w:rsidR="003D055F" w:rsidRPr="003D055F" w:rsidRDefault="003D055F" w:rsidP="003D055F">
      <w:pPr>
        <w:numPr>
          <w:ilvl w:val="1"/>
          <w:numId w:val="10"/>
        </w:numPr>
        <w:rPr>
          <w:rFonts w:cs="Arial"/>
        </w:rPr>
      </w:pPr>
      <w:r w:rsidRPr="003D055F">
        <w:rPr>
          <w:rFonts w:cs="Arial"/>
        </w:rPr>
        <w:t>Zoom Desktop Client for Mac, version 4.6.4 (17383.0119) or higher</w:t>
      </w:r>
    </w:p>
    <w:p w14:paraId="4274A1D0" w14:textId="77777777" w:rsidR="003D055F" w:rsidRPr="003D055F" w:rsidRDefault="003D055F" w:rsidP="003D055F">
      <w:pPr>
        <w:numPr>
          <w:ilvl w:val="1"/>
          <w:numId w:val="10"/>
        </w:numPr>
        <w:rPr>
          <w:rFonts w:cs="Arial"/>
        </w:rPr>
      </w:pPr>
      <w:r w:rsidRPr="003D055F">
        <w:rPr>
          <w:rFonts w:cs="Arial"/>
        </w:rPr>
        <w:t>macOS 10.9 or later</w:t>
      </w:r>
    </w:p>
    <w:p w14:paraId="0F707F7C" w14:textId="77777777" w:rsidR="003D055F" w:rsidRPr="003D055F" w:rsidRDefault="003D055F" w:rsidP="003D055F">
      <w:pPr>
        <w:numPr>
          <w:ilvl w:val="1"/>
          <w:numId w:val="10"/>
        </w:numPr>
        <w:rPr>
          <w:rFonts w:cs="Arial"/>
        </w:rPr>
      </w:pPr>
      <w:r w:rsidRPr="003D055F">
        <w:rPr>
          <w:rFonts w:cs="Arial"/>
        </w:rPr>
        <w:t>Supported processor</w:t>
      </w:r>
    </w:p>
    <w:p w14:paraId="69D76022" w14:textId="77777777" w:rsidR="003D055F" w:rsidRPr="003D055F" w:rsidRDefault="003D055F" w:rsidP="003D055F">
      <w:pPr>
        <w:numPr>
          <w:ilvl w:val="2"/>
          <w:numId w:val="10"/>
        </w:numPr>
        <w:rPr>
          <w:rFonts w:cs="Arial"/>
        </w:rPr>
      </w:pPr>
      <w:r w:rsidRPr="003D055F">
        <w:rPr>
          <w:rFonts w:cs="Arial"/>
        </w:rPr>
        <w:t>6th generation i5 dual-core or higher processor, except atom and y-series</w:t>
      </w:r>
    </w:p>
    <w:p w14:paraId="068FD903" w14:textId="77777777" w:rsidR="003D055F" w:rsidRPr="003D055F" w:rsidRDefault="003D055F" w:rsidP="003D055F">
      <w:pPr>
        <w:numPr>
          <w:ilvl w:val="2"/>
          <w:numId w:val="10"/>
        </w:numPr>
        <w:rPr>
          <w:rFonts w:cs="Arial"/>
        </w:rPr>
      </w:pPr>
      <w:r w:rsidRPr="003D055F">
        <w:rPr>
          <w:rFonts w:cs="Arial"/>
        </w:rPr>
        <w:t>i5 quad-core or higher processor</w:t>
      </w:r>
    </w:p>
    <w:p w14:paraId="578507B4" w14:textId="77777777" w:rsidR="003D055F" w:rsidRPr="003D055F" w:rsidRDefault="003D055F" w:rsidP="003D055F">
      <w:pPr>
        <w:numPr>
          <w:ilvl w:val="2"/>
          <w:numId w:val="10"/>
        </w:numPr>
        <w:rPr>
          <w:rFonts w:cs="Arial"/>
        </w:rPr>
      </w:pPr>
      <w:r w:rsidRPr="003D055F">
        <w:rPr>
          <w:rFonts w:cs="Arial"/>
        </w:rPr>
        <w:t>Any processor with a physical core of 8 or higher</w:t>
      </w:r>
    </w:p>
    <w:p w14:paraId="25856666" w14:textId="77777777" w:rsidR="003D055F" w:rsidRPr="003D055F" w:rsidRDefault="003D055F" w:rsidP="003D055F">
      <w:pPr>
        <w:rPr>
          <w:rFonts w:cs="Arial"/>
        </w:rPr>
      </w:pPr>
      <w:r w:rsidRPr="003D055F">
        <w:rPr>
          <w:rFonts w:cs="Arial"/>
        </w:rPr>
        <w:t>Linux Requirements</w:t>
      </w:r>
    </w:p>
    <w:p w14:paraId="09B62103" w14:textId="77777777" w:rsidR="003D055F" w:rsidRPr="003D055F" w:rsidRDefault="003D055F" w:rsidP="003D055F">
      <w:pPr>
        <w:numPr>
          <w:ilvl w:val="0"/>
          <w:numId w:val="11"/>
        </w:numPr>
        <w:rPr>
          <w:rFonts w:cs="Arial"/>
        </w:rPr>
      </w:pPr>
      <w:r w:rsidRPr="003D055F">
        <w:rPr>
          <w:rFonts w:cs="Arial"/>
        </w:rPr>
        <w:t>Zoom Desktop Client for Linux, version 2.0.91373.0502 or higher</w:t>
      </w:r>
    </w:p>
    <w:p w14:paraId="2B1D2E48" w14:textId="77777777" w:rsidR="003D055F" w:rsidRPr="003D055F" w:rsidRDefault="003D055F" w:rsidP="003D055F">
      <w:pPr>
        <w:numPr>
          <w:ilvl w:val="0"/>
          <w:numId w:val="11"/>
        </w:numPr>
        <w:rPr>
          <w:rFonts w:cs="Arial"/>
        </w:rPr>
      </w:pPr>
      <w:r w:rsidRPr="003D055F">
        <w:rPr>
          <w:rFonts w:cs="Arial"/>
        </w:rPr>
        <w:t>Dual Core 2Ghz or Higher (i5/i7 or AMD equivalent) processor</w:t>
      </w:r>
    </w:p>
    <w:p w14:paraId="198550DB" w14:textId="77777777" w:rsidR="003D055F" w:rsidRPr="003D055F" w:rsidRDefault="003D055F" w:rsidP="003D055F">
      <w:pPr>
        <w:numPr>
          <w:ilvl w:val="0"/>
          <w:numId w:val="11"/>
        </w:numPr>
        <w:rPr>
          <w:rFonts w:cs="Arial"/>
        </w:rPr>
      </w:pPr>
      <w:r w:rsidRPr="003D055F">
        <w:rPr>
          <w:rFonts w:cs="Arial"/>
        </w:rPr>
        <w:t>A physical green screen</w:t>
      </w:r>
    </w:p>
    <w:p w14:paraId="2A7BAD17" w14:textId="77777777" w:rsidR="003D055F" w:rsidRPr="003D055F" w:rsidRDefault="003D055F" w:rsidP="003D055F">
      <w:pPr>
        <w:rPr>
          <w:rFonts w:cs="Arial"/>
        </w:rPr>
      </w:pPr>
      <w:r w:rsidRPr="003D055F">
        <w:rPr>
          <w:rFonts w:cs="Arial"/>
        </w:rPr>
        <w:t>iOS requirements</w:t>
      </w:r>
    </w:p>
    <w:p w14:paraId="65AC026D" w14:textId="77777777" w:rsidR="003D055F" w:rsidRPr="003D055F" w:rsidRDefault="003D055F" w:rsidP="003D055F">
      <w:pPr>
        <w:numPr>
          <w:ilvl w:val="0"/>
          <w:numId w:val="12"/>
        </w:numPr>
        <w:rPr>
          <w:rFonts w:cs="Arial"/>
        </w:rPr>
      </w:pPr>
      <w:r w:rsidRPr="003D055F">
        <w:rPr>
          <w:rFonts w:cs="Arial"/>
        </w:rPr>
        <w:t>Zoom Mobile App for iOS, version 4.1.27541.0627 or higher</w:t>
      </w:r>
    </w:p>
    <w:p w14:paraId="12E5FCD9" w14:textId="77777777" w:rsidR="003D055F" w:rsidRPr="003D055F" w:rsidRDefault="003D055F" w:rsidP="003D055F">
      <w:pPr>
        <w:numPr>
          <w:ilvl w:val="1"/>
          <w:numId w:val="12"/>
        </w:numPr>
        <w:rPr>
          <w:rFonts w:cs="Arial"/>
        </w:rPr>
      </w:pPr>
      <w:r w:rsidRPr="003D055F">
        <w:rPr>
          <w:rFonts w:cs="Arial"/>
        </w:rPr>
        <w:t>iPhone 8, 8+, or X</w:t>
      </w:r>
    </w:p>
    <w:p w14:paraId="1C21BDDE" w14:textId="77777777" w:rsidR="003D055F" w:rsidRPr="003D055F" w:rsidRDefault="003D055F" w:rsidP="003D055F">
      <w:pPr>
        <w:numPr>
          <w:ilvl w:val="1"/>
          <w:numId w:val="12"/>
        </w:numPr>
        <w:rPr>
          <w:rFonts w:cs="Arial"/>
        </w:rPr>
      </w:pPr>
      <w:r w:rsidRPr="003D055F">
        <w:rPr>
          <w:rFonts w:cs="Arial"/>
        </w:rPr>
        <w:t>iPad Pro and the 5th and 6th generation iPad 9.7</w:t>
      </w:r>
    </w:p>
    <w:p w14:paraId="53EAC187" w14:textId="77777777" w:rsidR="00D556F7" w:rsidRPr="003D055F" w:rsidRDefault="00D556F7" w:rsidP="00060132">
      <w:pPr>
        <w:rPr>
          <w:rFonts w:cs="Arial"/>
        </w:rPr>
      </w:pPr>
    </w:p>
    <w:p w14:paraId="700F4403" w14:textId="77777777" w:rsidR="0070711F" w:rsidRPr="003D055F" w:rsidRDefault="0070711F" w:rsidP="00D556F7">
      <w:pPr>
        <w:spacing w:before="81" w:line="367" w:lineRule="auto"/>
        <w:ind w:right="1549"/>
        <w:rPr>
          <w:rFonts w:cs="Arial"/>
          <w:color w:val="AC1F2D"/>
          <w:sz w:val="15"/>
        </w:rPr>
      </w:pPr>
    </w:p>
    <w:p w14:paraId="14B11D7B" w14:textId="77777777" w:rsidR="0070711F" w:rsidRDefault="0070711F" w:rsidP="00D556F7">
      <w:pPr>
        <w:spacing w:before="81" w:line="367" w:lineRule="auto"/>
        <w:ind w:right="1549"/>
        <w:rPr>
          <w:color w:val="AC1F2D"/>
          <w:sz w:val="15"/>
        </w:rPr>
      </w:pPr>
    </w:p>
    <w:p w14:paraId="69C4AADB" w14:textId="77777777" w:rsidR="0070711F" w:rsidRDefault="0070711F" w:rsidP="00D556F7">
      <w:pPr>
        <w:spacing w:before="81" w:line="367" w:lineRule="auto"/>
        <w:ind w:right="1549"/>
        <w:rPr>
          <w:color w:val="AC1F2D"/>
          <w:sz w:val="15"/>
        </w:rPr>
      </w:pPr>
    </w:p>
    <w:p w14:paraId="38DB9616" w14:textId="77777777" w:rsidR="0070711F" w:rsidRDefault="0070711F" w:rsidP="00D556F7">
      <w:pPr>
        <w:spacing w:before="81" w:line="367" w:lineRule="auto"/>
        <w:ind w:right="1549"/>
        <w:rPr>
          <w:color w:val="AC1F2D"/>
          <w:sz w:val="15"/>
        </w:rPr>
      </w:pPr>
    </w:p>
    <w:p w14:paraId="5B198D80" w14:textId="77777777" w:rsidR="0070711F" w:rsidRDefault="0070711F" w:rsidP="00D556F7">
      <w:pPr>
        <w:spacing w:before="81" w:line="367" w:lineRule="auto"/>
        <w:ind w:right="1549"/>
        <w:rPr>
          <w:color w:val="AC1F2D"/>
          <w:sz w:val="15"/>
        </w:rPr>
      </w:pPr>
    </w:p>
    <w:p w14:paraId="7E565A96" w14:textId="77777777" w:rsidR="0070711F" w:rsidRDefault="0070711F" w:rsidP="00D556F7">
      <w:pPr>
        <w:spacing w:before="81" w:line="367" w:lineRule="auto"/>
        <w:ind w:right="1549"/>
        <w:rPr>
          <w:color w:val="AC1F2D"/>
          <w:sz w:val="15"/>
        </w:rPr>
      </w:pPr>
    </w:p>
    <w:p w14:paraId="51DE2CB2" w14:textId="77777777" w:rsidR="0070711F" w:rsidRDefault="0070711F" w:rsidP="00D556F7">
      <w:pPr>
        <w:spacing w:before="81" w:line="367" w:lineRule="auto"/>
        <w:ind w:right="1549"/>
        <w:rPr>
          <w:color w:val="AC1F2D"/>
          <w:sz w:val="15"/>
        </w:rPr>
      </w:pPr>
    </w:p>
    <w:p w14:paraId="508477C7" w14:textId="77777777" w:rsidR="003D055F" w:rsidRDefault="003D055F" w:rsidP="00D556F7">
      <w:pPr>
        <w:spacing w:before="81" w:line="367" w:lineRule="auto"/>
        <w:ind w:right="1549"/>
        <w:rPr>
          <w:color w:val="AC1F2D"/>
          <w:sz w:val="15"/>
        </w:rPr>
      </w:pPr>
    </w:p>
    <w:p w14:paraId="43FB63E0" w14:textId="77777777" w:rsidR="004A28F2" w:rsidRDefault="004A28F2" w:rsidP="00D556F7">
      <w:pPr>
        <w:spacing w:before="81" w:line="367" w:lineRule="auto"/>
        <w:ind w:right="1549"/>
        <w:rPr>
          <w:color w:val="AC1F2D"/>
          <w:sz w:val="15"/>
        </w:rPr>
      </w:pPr>
    </w:p>
    <w:p w14:paraId="335FF442" w14:textId="77777777" w:rsidR="004A28F2" w:rsidRDefault="004A28F2" w:rsidP="00D556F7">
      <w:pPr>
        <w:spacing w:before="81" w:line="367" w:lineRule="auto"/>
        <w:ind w:right="1549"/>
        <w:rPr>
          <w:color w:val="AC1F2D"/>
          <w:sz w:val="15"/>
        </w:rPr>
      </w:pPr>
    </w:p>
    <w:p w14:paraId="0ACC6E0D" w14:textId="77777777" w:rsidR="004A28F2" w:rsidRDefault="004A28F2" w:rsidP="00D556F7">
      <w:pPr>
        <w:spacing w:before="81" w:line="367" w:lineRule="auto"/>
        <w:ind w:right="1549"/>
        <w:rPr>
          <w:color w:val="AC1F2D"/>
          <w:sz w:val="15"/>
        </w:rPr>
      </w:pPr>
    </w:p>
    <w:p w14:paraId="16AEEE97" w14:textId="77777777" w:rsidR="004A28F2" w:rsidRDefault="004A28F2" w:rsidP="00D556F7">
      <w:pPr>
        <w:spacing w:before="81" w:line="367" w:lineRule="auto"/>
        <w:ind w:right="1549"/>
        <w:rPr>
          <w:color w:val="AC1F2D"/>
          <w:sz w:val="15"/>
        </w:rPr>
      </w:pPr>
    </w:p>
    <w:p w14:paraId="3F97EC78" w14:textId="77777777" w:rsidR="004A28F2" w:rsidRDefault="004A28F2" w:rsidP="00D556F7">
      <w:pPr>
        <w:spacing w:before="81" w:line="367" w:lineRule="auto"/>
        <w:ind w:right="1549"/>
        <w:rPr>
          <w:color w:val="AC1F2D"/>
          <w:sz w:val="15"/>
        </w:rPr>
      </w:pPr>
    </w:p>
    <w:p w14:paraId="348CFFD5" w14:textId="77777777" w:rsidR="004A28F2" w:rsidRDefault="004A28F2" w:rsidP="00D556F7">
      <w:pPr>
        <w:spacing w:before="81" w:line="367" w:lineRule="auto"/>
        <w:ind w:right="1549"/>
        <w:rPr>
          <w:color w:val="AC1F2D"/>
          <w:sz w:val="15"/>
        </w:rPr>
      </w:pPr>
    </w:p>
    <w:p w14:paraId="3BAD9C98" w14:textId="77777777" w:rsidR="004A28F2" w:rsidRDefault="004A28F2" w:rsidP="00D556F7">
      <w:pPr>
        <w:spacing w:before="81" w:line="367" w:lineRule="auto"/>
        <w:ind w:right="1549"/>
        <w:rPr>
          <w:color w:val="AC1F2D"/>
          <w:sz w:val="15"/>
        </w:rPr>
      </w:pPr>
    </w:p>
    <w:p w14:paraId="2B4576ED" w14:textId="77777777" w:rsidR="004A28F2" w:rsidRDefault="004A28F2" w:rsidP="00D556F7">
      <w:pPr>
        <w:spacing w:before="81" w:line="367" w:lineRule="auto"/>
        <w:ind w:right="1549"/>
        <w:rPr>
          <w:color w:val="AC1F2D"/>
          <w:sz w:val="15"/>
        </w:rPr>
      </w:pPr>
    </w:p>
    <w:p w14:paraId="730D70D1" w14:textId="77777777" w:rsidR="004A28F2" w:rsidRDefault="004A28F2" w:rsidP="00D556F7">
      <w:pPr>
        <w:spacing w:before="81" w:line="367" w:lineRule="auto"/>
        <w:ind w:right="1549"/>
        <w:rPr>
          <w:color w:val="AC1F2D"/>
          <w:sz w:val="15"/>
        </w:rPr>
      </w:pPr>
    </w:p>
    <w:p w14:paraId="5DF97027" w14:textId="77777777" w:rsidR="004A28F2" w:rsidRDefault="004A28F2" w:rsidP="00D556F7">
      <w:pPr>
        <w:spacing w:before="81" w:line="367" w:lineRule="auto"/>
        <w:ind w:right="1549"/>
        <w:rPr>
          <w:color w:val="AC1F2D"/>
          <w:sz w:val="15"/>
        </w:rPr>
      </w:pPr>
    </w:p>
    <w:p w14:paraId="39CF4140" w14:textId="77777777" w:rsidR="004A28F2" w:rsidRDefault="004A28F2" w:rsidP="00D556F7">
      <w:pPr>
        <w:spacing w:before="81" w:line="367" w:lineRule="auto"/>
        <w:ind w:right="1549"/>
        <w:rPr>
          <w:color w:val="AC1F2D"/>
          <w:sz w:val="15"/>
        </w:rPr>
      </w:pPr>
    </w:p>
    <w:p w14:paraId="786359C3" w14:textId="5F0704DF" w:rsidR="00D556F7" w:rsidRPr="00D556F7" w:rsidRDefault="0070711F" w:rsidP="00D556F7">
      <w:pPr>
        <w:spacing w:before="81" w:line="367" w:lineRule="auto"/>
        <w:ind w:right="1549"/>
        <w:rPr>
          <w:rFonts w:eastAsia="Arial" w:cs="Arial"/>
          <w:sz w:val="15"/>
          <w:szCs w:val="15"/>
        </w:rPr>
      </w:pPr>
      <w:r>
        <w:rPr>
          <w:color w:val="AC1F2D"/>
          <w:sz w:val="15"/>
        </w:rPr>
        <w:t>1300 York Avenue, New York, NY 10065</w:t>
      </w:r>
    </w:p>
    <w:sectPr w:rsidR="00D556F7" w:rsidRPr="00D556F7" w:rsidSect="00B41F9F">
      <w:headerReference w:type="even" r:id="rId10"/>
      <w:footerReference w:type="even" r:id="rId11"/>
      <w:footerReference w:type="default" r:id="rId12"/>
      <w:headerReference w:type="first" r:id="rId13"/>
      <w:footerReference w:type="first" r:id="rId14"/>
      <w:pgSz w:w="12240" w:h="15840"/>
      <w:pgMar w:top="1685" w:right="691" w:bottom="1800" w:left="691" w:header="0" w:footer="78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7112F5" w14:textId="77777777" w:rsidR="00F07CD4" w:rsidRDefault="00F07CD4" w:rsidP="00C96025">
      <w:pPr>
        <w:spacing w:line="240" w:lineRule="auto"/>
      </w:pPr>
      <w:r>
        <w:separator/>
      </w:r>
    </w:p>
  </w:endnote>
  <w:endnote w:type="continuationSeparator" w:id="0">
    <w:p w14:paraId="7DFBC982" w14:textId="77777777" w:rsidR="00F07CD4" w:rsidRDefault="00F07CD4" w:rsidP="00C960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MT">
    <w:altName w:val="Arial"/>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119EC" w14:textId="77777777" w:rsidR="00AA2B8E" w:rsidRDefault="00AA2B8E" w:rsidP="006623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BC308D" w14:textId="77777777" w:rsidR="00AA2B8E" w:rsidRDefault="00AA2B8E" w:rsidP="0066230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38030" w14:textId="77777777" w:rsidR="00AA2B8E" w:rsidRPr="00D44801" w:rsidRDefault="00AA2B8E" w:rsidP="00086429">
    <w:pPr>
      <w:pStyle w:val="Footer"/>
      <w:framePr w:wrap="around" w:vAnchor="text" w:hAnchor="page" w:x="11492" w:y="397"/>
      <w:rPr>
        <w:rStyle w:val="PageNumber"/>
      </w:rPr>
    </w:pPr>
    <w:r>
      <w:rPr>
        <w:rStyle w:val="PageNumber"/>
      </w:rPr>
      <w:fldChar w:fldCharType="begin"/>
    </w:r>
    <w:r>
      <w:rPr>
        <w:rStyle w:val="PageNumber"/>
      </w:rPr>
      <w:instrText xml:space="preserve">PAGE  </w:instrText>
    </w:r>
    <w:r>
      <w:rPr>
        <w:rStyle w:val="PageNumber"/>
      </w:rPr>
      <w:fldChar w:fldCharType="separate"/>
    </w:r>
    <w:r w:rsidR="008A341C">
      <w:rPr>
        <w:rStyle w:val="PageNumber"/>
        <w:noProof/>
      </w:rPr>
      <w:t>2</w:t>
    </w:r>
    <w:r>
      <w:rPr>
        <w:rStyle w:val="PageNumber"/>
      </w:rPr>
      <w:fldChar w:fldCharType="end"/>
    </w:r>
  </w:p>
  <w:p w14:paraId="085966A4" w14:textId="77777777" w:rsidR="00AA2B8E" w:rsidRDefault="00F07CD4" w:rsidP="00662300">
    <w:pPr>
      <w:pStyle w:val="Footer"/>
      <w:ind w:right="360"/>
    </w:pPr>
    <w:r>
      <w:rPr>
        <w:noProof/>
        <w:lang w:eastAsia="en-US"/>
      </w:rPr>
      <w:pict w14:anchorId="63089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34.55pt;margin-top:635.75pt;width:71.25pt;height:71.25pt;z-index:-251654656;mso-wrap-edited:f;mso-width-percent:0;mso-height-percent:0;mso-position-horizontal-relative:margin;mso-position-vertical-relative:margin;mso-width-percent:0;mso-height-percent:0" wrapcoords="13869 227 12732 682 10231 3183 10004 4092 10231 7503 10231 8185 12960 10913 13642 10913 17962 10913 18416 10913 21372 7957 21372 2955 19098 909 17507 227 13869 227">
          <v:imagedata r:id="rId1" o:title="BottomSeal"/>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D313A" w14:textId="77777777" w:rsidR="00AA2B8E" w:rsidRPr="00B41F9F" w:rsidRDefault="008A341C" w:rsidP="00D556F7">
    <w:pPr>
      <w:spacing w:before="81" w:line="367" w:lineRule="auto"/>
      <w:ind w:right="58"/>
      <w:rPr>
        <w:rFonts w:eastAsia="Arial" w:cs="Arial"/>
        <w:sz w:val="15"/>
        <w:szCs w:val="15"/>
      </w:rPr>
    </w:pPr>
    <w:r>
      <w:rPr>
        <w:noProof/>
        <w:lang w:eastAsia="en-US"/>
      </w:rPr>
      <w:drawing>
        <wp:anchor distT="0" distB="0" distL="114300" distR="114300" simplePos="0" relativeHeight="251663872" behindDoc="1" locked="0" layoutInCell="1" allowOverlap="1" wp14:anchorId="0F15BCD7" wp14:editId="4FFA4631">
          <wp:simplePos x="0" y="0"/>
          <wp:positionH relativeFrom="margin">
            <wp:posOffset>-438785</wp:posOffset>
          </wp:positionH>
          <wp:positionV relativeFrom="margin">
            <wp:posOffset>7575550</wp:posOffset>
          </wp:positionV>
          <wp:extent cx="904875" cy="904875"/>
          <wp:effectExtent l="0" t="0" r="9525" b="0"/>
          <wp:wrapNone/>
          <wp:docPr id="27" name="Picture 2" descr="Bottom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ttom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BA9FC2" w14:textId="77777777" w:rsidR="00F07CD4" w:rsidRDefault="00F07CD4" w:rsidP="00C96025">
      <w:pPr>
        <w:spacing w:line="240" w:lineRule="auto"/>
      </w:pPr>
      <w:r>
        <w:separator/>
      </w:r>
    </w:p>
  </w:footnote>
  <w:footnote w:type="continuationSeparator" w:id="0">
    <w:p w14:paraId="6E5F03AA" w14:textId="77777777" w:rsidR="00F07CD4" w:rsidRDefault="00F07CD4" w:rsidP="00C960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0290F" w14:textId="77777777" w:rsidR="00AA2B8E" w:rsidRDefault="008A341C">
    <w:pPr>
      <w:pStyle w:val="Header"/>
    </w:pPr>
    <w:r>
      <w:rPr>
        <w:noProof/>
        <w:lang w:eastAsia="en-US"/>
      </w:rPr>
      <w:drawing>
        <wp:anchor distT="0" distB="0" distL="114300" distR="114300" simplePos="0" relativeHeight="251662848" behindDoc="1" locked="0" layoutInCell="1" allowOverlap="1" wp14:anchorId="4CD233D5" wp14:editId="371B50F0">
          <wp:simplePos x="0" y="0"/>
          <wp:positionH relativeFrom="margin">
            <wp:align>center</wp:align>
          </wp:positionH>
          <wp:positionV relativeFrom="margin">
            <wp:align>center</wp:align>
          </wp:positionV>
          <wp:extent cx="904875" cy="904875"/>
          <wp:effectExtent l="0" t="0" r="9525" b="0"/>
          <wp:wrapNone/>
          <wp:docPr id="34" name="Picture 10" descr="Bottom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ttom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0800" behindDoc="1" locked="0" layoutInCell="1" allowOverlap="1" wp14:anchorId="2DFCE9DF" wp14:editId="5AA4CBF4">
          <wp:simplePos x="0" y="0"/>
          <wp:positionH relativeFrom="margin">
            <wp:align>center</wp:align>
          </wp:positionH>
          <wp:positionV relativeFrom="margin">
            <wp:align>center</wp:align>
          </wp:positionV>
          <wp:extent cx="735965" cy="793115"/>
          <wp:effectExtent l="0" t="0" r="6985" b="6985"/>
          <wp:wrapNone/>
          <wp:docPr id="33" name="Picture 9" descr="Top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Se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5965" cy="793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752" behindDoc="1" locked="0" layoutInCell="1" allowOverlap="1" wp14:anchorId="7F313577" wp14:editId="1DDD10AA">
          <wp:simplePos x="0" y="0"/>
          <wp:positionH relativeFrom="margin">
            <wp:align>center</wp:align>
          </wp:positionH>
          <wp:positionV relativeFrom="margin">
            <wp:align>center</wp:align>
          </wp:positionV>
          <wp:extent cx="1745615" cy="847725"/>
          <wp:effectExtent l="0" t="0" r="6985" b="9525"/>
          <wp:wrapNone/>
          <wp:docPr id="32" name="Picture 8" descr="pg1_1-onl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g1_1-only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4561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7728" behindDoc="1" locked="0" layoutInCell="1" allowOverlap="1" wp14:anchorId="44D51C1B" wp14:editId="3EA40330">
          <wp:simplePos x="0" y="0"/>
          <wp:positionH relativeFrom="margin">
            <wp:align>center</wp:align>
          </wp:positionH>
          <wp:positionV relativeFrom="margin">
            <wp:align>center</wp:align>
          </wp:positionV>
          <wp:extent cx="904875" cy="904875"/>
          <wp:effectExtent l="0" t="0" r="9525" b="0"/>
          <wp:wrapNone/>
          <wp:docPr id="31" name="Picture 5" descr="Bottom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ttom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6704" behindDoc="1" locked="0" layoutInCell="1" allowOverlap="1" wp14:anchorId="351B17F0" wp14:editId="6B72214F">
          <wp:simplePos x="0" y="0"/>
          <wp:positionH relativeFrom="margin">
            <wp:align>center</wp:align>
          </wp:positionH>
          <wp:positionV relativeFrom="margin">
            <wp:align>center</wp:align>
          </wp:positionV>
          <wp:extent cx="1745615" cy="10057130"/>
          <wp:effectExtent l="0" t="0" r="6985" b="0"/>
          <wp:wrapNone/>
          <wp:docPr id="30" name="Picture 4" descr="pg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g1_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45615" cy="10057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3632" behindDoc="1" locked="0" layoutInCell="1" allowOverlap="1" wp14:anchorId="1474CCB6" wp14:editId="5FDE2314">
          <wp:simplePos x="0" y="0"/>
          <wp:positionH relativeFrom="margin">
            <wp:align>center</wp:align>
          </wp:positionH>
          <wp:positionV relativeFrom="margin">
            <wp:align>center</wp:align>
          </wp:positionV>
          <wp:extent cx="842645" cy="893445"/>
          <wp:effectExtent l="0" t="0" r="0" b="0"/>
          <wp:wrapNone/>
          <wp:docPr id="29" name="Picture 3" descr="WCM_Letterhead_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M_Letterhead_Digit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2645"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F07CD4">
      <w:rPr>
        <w:noProof/>
        <w:lang w:eastAsia="en-US"/>
      </w:rPr>
      <w:pict w14:anchorId="67F4A2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143.15pt;height:791.9pt;z-index:-251663872;mso-wrap-edited:f;mso-width-percent:0;mso-height-percent:0;mso-position-horizontal:center;mso-position-horizontal-relative:margin;mso-position-vertical:center;mso-position-vertical-relative:margin;mso-width-percent:0;mso-height-percent:0" wrapcoords="5428 1738 5654 2577 7803 2700 10743 2720 10743 19411 5541 19779 4297 20004 4184 20065 4184 20434 5654 20700 5880 20700 8255 20700 8594 20700 9838 20454 9951 20147 9838 19984 8707 19800 7916 19738 10743 19411 10743 2720 14701 2700 17641 2577 17641 2393 18207 2372 21373 2127 21260 1738 5428 1738">
          <v:imagedata r:id="rId6" o:title="WCM_Letterhead_Digital"/>
          <w10:wrap anchorx="margin" anchory="margin"/>
        </v:shape>
      </w:pict>
    </w:r>
    <w:r w:rsidR="00F07CD4">
      <w:rPr>
        <w:noProof/>
        <w:lang w:eastAsia="en-US"/>
      </w:rPr>
      <w:pict w14:anchorId="7452CC10">
        <v:shape id="WordPictureWatermark1129815594" o:spid="_x0000_s2050" type="#_x0000_t75" alt="" style="position:absolute;margin-left:0;margin-top:0;width:151.15pt;height:791.9pt;z-index:-251664896;mso-wrap-edited:f;mso-width-percent:0;mso-height-percent:0;mso-position-horizontal:center;mso-position-horizontal-relative:margin;mso-position-vertical:center;mso-position-vertical-relative:margin;mso-width-percent:0;mso-height-percent:0" o:allowincell="f">
          <v:imagedata r:id="rId7" o:title="WCM_Letterhead_Digit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F0E16" w14:textId="77777777" w:rsidR="00AA2B8E" w:rsidRPr="00BC4A40" w:rsidRDefault="00BC4A40" w:rsidP="00BC4A40">
    <w:pPr>
      <w:pStyle w:val="Header"/>
      <w:ind w:left="-691"/>
    </w:pPr>
    <w:r>
      <w:rPr>
        <w:noProof/>
      </w:rPr>
      <w:drawing>
        <wp:inline distT="0" distB="0" distL="0" distR="0" wp14:anchorId="191DDAED" wp14:editId="29647CD5">
          <wp:extent cx="8148435" cy="1527175"/>
          <wp:effectExtent l="0" t="0" r="5080"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 TEST.png"/>
                  <pic:cNvPicPr/>
                </pic:nvPicPr>
                <pic:blipFill>
                  <a:blip r:embed="rId1"/>
                  <a:stretch>
                    <a:fillRect/>
                  </a:stretch>
                </pic:blipFill>
                <pic:spPr>
                  <a:xfrm>
                    <a:off x="0" y="0"/>
                    <a:ext cx="8154483" cy="152830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144CD2"/>
    <w:multiLevelType w:val="multilevel"/>
    <w:tmpl w:val="D6E21A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AE70C2"/>
    <w:multiLevelType w:val="multilevel"/>
    <w:tmpl w:val="0F58E6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FBD0046"/>
    <w:multiLevelType w:val="multilevel"/>
    <w:tmpl w:val="67A80A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FF8546F"/>
    <w:multiLevelType w:val="multilevel"/>
    <w:tmpl w:val="E8FCA9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4CB57F1"/>
    <w:multiLevelType w:val="multilevel"/>
    <w:tmpl w:val="FCCA56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02F56EF"/>
    <w:multiLevelType w:val="multilevel"/>
    <w:tmpl w:val="C6E85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5614487"/>
    <w:multiLevelType w:val="hybridMultilevel"/>
    <w:tmpl w:val="FEDE3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073972"/>
    <w:multiLevelType w:val="multilevel"/>
    <w:tmpl w:val="322C1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1C76395"/>
    <w:multiLevelType w:val="multilevel"/>
    <w:tmpl w:val="3C1EB7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3E16B48"/>
    <w:multiLevelType w:val="hybridMultilevel"/>
    <w:tmpl w:val="FA7E4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0A6A9A"/>
    <w:multiLevelType w:val="multilevel"/>
    <w:tmpl w:val="BB40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56340F9"/>
    <w:multiLevelType w:val="multilevel"/>
    <w:tmpl w:val="B6DA51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F165C22"/>
    <w:multiLevelType w:val="multilevel"/>
    <w:tmpl w:val="777C75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C576824"/>
    <w:multiLevelType w:val="multilevel"/>
    <w:tmpl w:val="EBAEF6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6"/>
  </w:num>
  <w:num w:numId="3">
    <w:abstractNumId w:val="13"/>
  </w:num>
  <w:num w:numId="4">
    <w:abstractNumId w:val="4"/>
  </w:num>
  <w:num w:numId="5">
    <w:abstractNumId w:val="12"/>
  </w:num>
  <w:num w:numId="6">
    <w:abstractNumId w:val="3"/>
  </w:num>
  <w:num w:numId="7">
    <w:abstractNumId w:val="0"/>
  </w:num>
  <w:num w:numId="8">
    <w:abstractNumId w:val="2"/>
  </w:num>
  <w:num w:numId="9">
    <w:abstractNumId w:val="8"/>
  </w:num>
  <w:num w:numId="10">
    <w:abstractNumId w:val="11"/>
  </w:num>
  <w:num w:numId="11">
    <w:abstractNumId w:val="7"/>
  </w:num>
  <w:num w:numId="12">
    <w:abstractNumId w:val="1"/>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11F"/>
    <w:rsid w:val="0000504B"/>
    <w:rsid w:val="00015A04"/>
    <w:rsid w:val="00036320"/>
    <w:rsid w:val="0003780C"/>
    <w:rsid w:val="00060132"/>
    <w:rsid w:val="00075C68"/>
    <w:rsid w:val="00086429"/>
    <w:rsid w:val="000A0D3C"/>
    <w:rsid w:val="000A294E"/>
    <w:rsid w:val="00135D0F"/>
    <w:rsid w:val="00135DC0"/>
    <w:rsid w:val="00140966"/>
    <w:rsid w:val="001925FF"/>
    <w:rsid w:val="001D1F44"/>
    <w:rsid w:val="0020211D"/>
    <w:rsid w:val="00202577"/>
    <w:rsid w:val="0022660F"/>
    <w:rsid w:val="002C22A6"/>
    <w:rsid w:val="002C3D87"/>
    <w:rsid w:val="002D3DE9"/>
    <w:rsid w:val="002E5156"/>
    <w:rsid w:val="003729D9"/>
    <w:rsid w:val="00376E7E"/>
    <w:rsid w:val="00394A87"/>
    <w:rsid w:val="00397705"/>
    <w:rsid w:val="003C286D"/>
    <w:rsid w:val="003D055F"/>
    <w:rsid w:val="004576F8"/>
    <w:rsid w:val="00475B57"/>
    <w:rsid w:val="00475F19"/>
    <w:rsid w:val="004A28F2"/>
    <w:rsid w:val="004D0272"/>
    <w:rsid w:val="004E344F"/>
    <w:rsid w:val="005657D1"/>
    <w:rsid w:val="00571F54"/>
    <w:rsid w:val="005B049A"/>
    <w:rsid w:val="005D416A"/>
    <w:rsid w:val="005D4A21"/>
    <w:rsid w:val="005F6657"/>
    <w:rsid w:val="00601870"/>
    <w:rsid w:val="006054E8"/>
    <w:rsid w:val="0063236F"/>
    <w:rsid w:val="00640304"/>
    <w:rsid w:val="006612F8"/>
    <w:rsid w:val="00662300"/>
    <w:rsid w:val="00663484"/>
    <w:rsid w:val="00697CE7"/>
    <w:rsid w:val="006B2B8D"/>
    <w:rsid w:val="00704BF8"/>
    <w:rsid w:val="0070711F"/>
    <w:rsid w:val="00731565"/>
    <w:rsid w:val="00757152"/>
    <w:rsid w:val="00765EE6"/>
    <w:rsid w:val="00786AF0"/>
    <w:rsid w:val="00822B45"/>
    <w:rsid w:val="008727D1"/>
    <w:rsid w:val="008A341C"/>
    <w:rsid w:val="008E7D73"/>
    <w:rsid w:val="00905B37"/>
    <w:rsid w:val="009219F5"/>
    <w:rsid w:val="00926139"/>
    <w:rsid w:val="00941A0D"/>
    <w:rsid w:val="009461C3"/>
    <w:rsid w:val="00985B4E"/>
    <w:rsid w:val="009F2E8B"/>
    <w:rsid w:val="00A54E96"/>
    <w:rsid w:val="00A8010D"/>
    <w:rsid w:val="00AA2B8E"/>
    <w:rsid w:val="00AC3596"/>
    <w:rsid w:val="00AD523B"/>
    <w:rsid w:val="00AE0536"/>
    <w:rsid w:val="00B279FF"/>
    <w:rsid w:val="00B41F9F"/>
    <w:rsid w:val="00B53116"/>
    <w:rsid w:val="00B70D01"/>
    <w:rsid w:val="00BC4A40"/>
    <w:rsid w:val="00BD3C54"/>
    <w:rsid w:val="00BE17D7"/>
    <w:rsid w:val="00C27B04"/>
    <w:rsid w:val="00C42592"/>
    <w:rsid w:val="00C55970"/>
    <w:rsid w:val="00C60FC3"/>
    <w:rsid w:val="00C96025"/>
    <w:rsid w:val="00D01B0F"/>
    <w:rsid w:val="00D36563"/>
    <w:rsid w:val="00D44801"/>
    <w:rsid w:val="00D556F7"/>
    <w:rsid w:val="00D67D36"/>
    <w:rsid w:val="00DA15FD"/>
    <w:rsid w:val="00DF12B7"/>
    <w:rsid w:val="00E60B99"/>
    <w:rsid w:val="00E95BA0"/>
    <w:rsid w:val="00EE37C4"/>
    <w:rsid w:val="00F07CD4"/>
    <w:rsid w:val="00F1445A"/>
    <w:rsid w:val="00F44E76"/>
    <w:rsid w:val="00F64D3E"/>
    <w:rsid w:val="00F81955"/>
    <w:rsid w:val="00F9455C"/>
    <w:rsid w:val="00FF1D03"/>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D20DA8B"/>
  <w15:docId w15:val="{392624AC-08A8-1C42-BDAE-83D4E34B6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MS PGothic"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F19"/>
    <w:pPr>
      <w:spacing w:line="250" w:lineRule="auto"/>
    </w:pPr>
    <w:rPr>
      <w:lang w:eastAsia="ja-JP"/>
    </w:rPr>
  </w:style>
  <w:style w:type="paragraph" w:styleId="Heading3">
    <w:name w:val="heading 3"/>
    <w:basedOn w:val="Normal"/>
    <w:next w:val="Normal"/>
    <w:link w:val="Heading3Char"/>
    <w:uiPriority w:val="9"/>
    <w:semiHidden/>
    <w:unhideWhenUsed/>
    <w:qFormat/>
    <w:rsid w:val="003D055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1D1F44"/>
    <w:pPr>
      <w:keepNext/>
      <w:keepLines/>
      <w:spacing w:before="200" w:after="120"/>
      <w:outlineLvl w:val="3"/>
    </w:pPr>
    <w:rPr>
      <w:caps/>
      <w:color w:val="00000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
    <w:rsid w:val="001D1F44"/>
    <w:rPr>
      <w:rFonts w:ascii="Arial" w:eastAsia="MS PGothic" w:hAnsi="Arial" w:cs="Times New Roman"/>
      <w:caps/>
      <w:color w:val="000000"/>
      <w:sz w:val="18"/>
      <w:szCs w:val="18"/>
    </w:rPr>
  </w:style>
  <w:style w:type="paragraph" w:customStyle="1" w:styleId="BasicParagraph">
    <w:name w:val="[Basic Paragraph]"/>
    <w:basedOn w:val="Normal"/>
    <w:uiPriority w:val="99"/>
    <w:rsid w:val="00C96025"/>
    <w:pPr>
      <w:widowControl w:val="0"/>
      <w:autoSpaceDE w:val="0"/>
      <w:autoSpaceDN w:val="0"/>
      <w:adjustRightInd w:val="0"/>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C96025"/>
    <w:pPr>
      <w:tabs>
        <w:tab w:val="center" w:pos="4320"/>
        <w:tab w:val="right" w:pos="8640"/>
      </w:tabs>
      <w:spacing w:line="240" w:lineRule="auto"/>
    </w:pPr>
  </w:style>
  <w:style w:type="character" w:customStyle="1" w:styleId="HeaderChar">
    <w:name w:val="Header Char"/>
    <w:link w:val="Header"/>
    <w:uiPriority w:val="99"/>
    <w:rsid w:val="00C96025"/>
    <w:rPr>
      <w:rFonts w:ascii="Arial" w:hAnsi="Arial"/>
      <w:sz w:val="19"/>
      <w:szCs w:val="19"/>
    </w:rPr>
  </w:style>
  <w:style w:type="paragraph" w:styleId="Footer">
    <w:name w:val="footer"/>
    <w:basedOn w:val="Normal"/>
    <w:link w:val="FooterChar"/>
    <w:uiPriority w:val="99"/>
    <w:unhideWhenUsed/>
    <w:rsid w:val="00C96025"/>
    <w:pPr>
      <w:tabs>
        <w:tab w:val="center" w:pos="4320"/>
        <w:tab w:val="right" w:pos="8640"/>
      </w:tabs>
      <w:spacing w:line="240" w:lineRule="auto"/>
    </w:pPr>
  </w:style>
  <w:style w:type="character" w:customStyle="1" w:styleId="FooterChar">
    <w:name w:val="Footer Char"/>
    <w:link w:val="Footer"/>
    <w:uiPriority w:val="99"/>
    <w:rsid w:val="00C96025"/>
    <w:rPr>
      <w:rFonts w:ascii="Arial" w:hAnsi="Arial"/>
      <w:sz w:val="19"/>
      <w:szCs w:val="19"/>
    </w:rPr>
  </w:style>
  <w:style w:type="paragraph" w:styleId="BalloonText">
    <w:name w:val="Balloon Text"/>
    <w:basedOn w:val="Normal"/>
    <w:link w:val="BalloonTextChar"/>
    <w:uiPriority w:val="99"/>
    <w:semiHidden/>
    <w:unhideWhenUsed/>
    <w:rsid w:val="00BD3C54"/>
    <w:pPr>
      <w:spacing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BD3C54"/>
    <w:rPr>
      <w:rFonts w:ascii="Lucida Grande" w:hAnsi="Lucida Grande" w:cs="Lucida Grande"/>
      <w:sz w:val="18"/>
      <w:szCs w:val="18"/>
    </w:rPr>
  </w:style>
  <w:style w:type="character" w:styleId="PageNumber">
    <w:name w:val="page number"/>
    <w:uiPriority w:val="99"/>
    <w:unhideWhenUsed/>
    <w:rsid w:val="00D44801"/>
    <w:rPr>
      <w:sz w:val="15"/>
      <w:szCs w:val="15"/>
    </w:rPr>
  </w:style>
  <w:style w:type="paragraph" w:customStyle="1" w:styleId="Name">
    <w:name w:val="Name"/>
    <w:basedOn w:val="Normal"/>
    <w:qFormat/>
    <w:rsid w:val="00475F19"/>
    <w:pPr>
      <w:spacing w:after="80"/>
    </w:pPr>
    <w:rPr>
      <w:b/>
      <w:bCs/>
      <w:color w:val="7F7F7F"/>
      <w:sz w:val="16"/>
      <w:szCs w:val="16"/>
    </w:rPr>
  </w:style>
  <w:style w:type="paragraph" w:customStyle="1" w:styleId="Titledetail">
    <w:name w:val="Title detail"/>
    <w:basedOn w:val="Normal"/>
    <w:qFormat/>
    <w:rsid w:val="00475F19"/>
    <w:pPr>
      <w:spacing w:after="80"/>
    </w:pPr>
    <w:rPr>
      <w:rFonts w:cs="ArialMT"/>
      <w:color w:val="7F7F7F"/>
      <w:sz w:val="16"/>
      <w:szCs w:val="16"/>
    </w:rPr>
  </w:style>
  <w:style w:type="character" w:styleId="Hyperlink">
    <w:name w:val="Hyperlink"/>
    <w:uiPriority w:val="99"/>
    <w:unhideWhenUsed/>
    <w:rsid w:val="00036320"/>
    <w:rPr>
      <w:color w:val="AC1F2D"/>
      <w:u w:val="single"/>
    </w:rPr>
  </w:style>
  <w:style w:type="paragraph" w:styleId="ListParagraph">
    <w:name w:val="List Paragraph"/>
    <w:basedOn w:val="Normal"/>
    <w:uiPriority w:val="34"/>
    <w:qFormat/>
    <w:rsid w:val="005D416A"/>
    <w:pPr>
      <w:spacing w:line="286" w:lineRule="auto"/>
      <w:ind w:left="720"/>
      <w:contextualSpacing/>
    </w:pPr>
    <w:rPr>
      <w:sz w:val="19"/>
      <w:szCs w:val="19"/>
    </w:rPr>
  </w:style>
  <w:style w:type="character" w:styleId="FollowedHyperlink">
    <w:name w:val="FollowedHyperlink"/>
    <w:uiPriority w:val="99"/>
    <w:semiHidden/>
    <w:unhideWhenUsed/>
    <w:rsid w:val="005D416A"/>
    <w:rPr>
      <w:color w:val="7F7F7F"/>
      <w:u w:val="single"/>
    </w:rPr>
  </w:style>
  <w:style w:type="character" w:customStyle="1" w:styleId="Heading3Char">
    <w:name w:val="Heading 3 Char"/>
    <w:basedOn w:val="DefaultParagraphFont"/>
    <w:link w:val="Heading3"/>
    <w:uiPriority w:val="9"/>
    <w:semiHidden/>
    <w:rsid w:val="003D055F"/>
    <w:rPr>
      <w:rFonts w:asciiTheme="majorHAnsi" w:eastAsiaTheme="majorEastAsia" w:hAnsiTheme="majorHAnsi" w:cstheme="majorBidi"/>
      <w:color w:val="243F60" w:themeColor="accent1" w:themeShade="7F"/>
      <w:sz w:val="24"/>
      <w:szCs w:val="24"/>
      <w:lang w:eastAsia="ja-JP"/>
    </w:rPr>
  </w:style>
  <w:style w:type="character" w:styleId="UnresolvedMention">
    <w:name w:val="Unresolved Mention"/>
    <w:basedOn w:val="DefaultParagraphFont"/>
    <w:uiPriority w:val="99"/>
    <w:semiHidden/>
    <w:unhideWhenUsed/>
    <w:rsid w:val="003D05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2225094">
      <w:bodyDiv w:val="1"/>
      <w:marLeft w:val="0"/>
      <w:marRight w:val="0"/>
      <w:marTop w:val="0"/>
      <w:marBottom w:val="0"/>
      <w:divBdr>
        <w:top w:val="none" w:sz="0" w:space="0" w:color="auto"/>
        <w:left w:val="none" w:sz="0" w:space="0" w:color="auto"/>
        <w:bottom w:val="none" w:sz="0" w:space="0" w:color="auto"/>
        <w:right w:val="none" w:sz="0" w:space="0" w:color="auto"/>
      </w:divBdr>
    </w:div>
    <w:div w:id="17585517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var/folders/bb/vjnmww8n6_54ty_ffss6cxjw0000gn/T/com.microsoft.Outlook/Outlook%20Temp/wcm_letterhead_master_20200421_02%5b2%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E6F02-5BAE-CA44-822C-B39D47105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wcm_letterhead_master_20200421_02[2].dotx</Template>
  <TotalTime>11</TotalTime>
  <Pages>3</Pages>
  <Words>544</Words>
  <Characters>3102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Singh, Aparna</cp:lastModifiedBy>
  <cp:revision>5</cp:revision>
  <cp:lastPrinted>2015-11-12T16:40:00Z</cp:lastPrinted>
  <dcterms:created xsi:type="dcterms:W3CDTF">2020-04-21T20:35:00Z</dcterms:created>
  <dcterms:modified xsi:type="dcterms:W3CDTF">2020-04-21T21:25:00Z</dcterms:modified>
</cp:coreProperties>
</file>